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BE1" w:rsidRDefault="00874BE1" w:rsidP="00673E65">
      <w:r>
        <w:rPr>
          <w:rFonts w:hint="eastAsia"/>
        </w:rPr>
        <w:t xml:space="preserve">　</w:t>
      </w:r>
    </w:p>
    <w:p w:rsidR="00673E65" w:rsidRPr="00673E65" w:rsidRDefault="00673E65" w:rsidP="00673E65">
      <w:r w:rsidRPr="00673E65">
        <w:rPr>
          <w:rFonts w:hint="eastAsia"/>
        </w:rPr>
        <w:t xml:space="preserve">　その日、いつもの場所に彼女はいなかった。</w:t>
      </w:r>
    </w:p>
    <w:p w:rsidR="00673E65" w:rsidRPr="00673E65" w:rsidRDefault="00673E65" w:rsidP="00673E65">
      <w:r w:rsidRPr="00673E65">
        <w:rPr>
          <w:rFonts w:hint="eastAsia"/>
        </w:rPr>
        <w:t xml:space="preserve">　溜息交じりに吐いた白い息は一筋の雲を描き、嘲笑うかのように風は</w:t>
      </w:r>
      <w:r w:rsidR="00FE3D82">
        <w:rPr>
          <w:rFonts w:hint="eastAsia"/>
        </w:rPr>
        <w:t>それを</w:t>
      </w:r>
      <w:r w:rsidRPr="00673E65">
        <w:rPr>
          <w:rFonts w:hint="eastAsia"/>
        </w:rPr>
        <w:t>吹き消していく。それでも彼女のいたあの場所に、三年間のあの思い出に導かれるように</w:t>
      </w:r>
      <w:r w:rsidR="00FE3D82">
        <w:rPr>
          <w:rFonts w:hint="eastAsia"/>
        </w:rPr>
        <w:t>、</w:t>
      </w:r>
      <w:r w:rsidRPr="00673E65">
        <w:rPr>
          <w:rFonts w:hint="eastAsia"/>
        </w:rPr>
        <w:t>私は電車に乗り込んだ。</w:t>
      </w:r>
    </w:p>
    <w:p w:rsidR="00673E65" w:rsidRDefault="00673E65" w:rsidP="00673E65"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>○</w:t>
      </w:r>
    </w:p>
    <w:p w:rsidR="00FC1C3A" w:rsidRDefault="00FC1C3A" w:rsidP="00673E65">
      <w:r>
        <w:rPr>
          <w:rFonts w:hint="eastAsia"/>
        </w:rPr>
        <w:t xml:space="preserve">　交換読書、とでも言うのだろうか。</w:t>
      </w:r>
    </w:p>
    <w:p w:rsidR="00DF1D18" w:rsidRPr="00673E65" w:rsidRDefault="00DF1D18" w:rsidP="00673E65">
      <w:r>
        <w:rPr>
          <w:rFonts w:hint="eastAsia"/>
        </w:rPr>
        <w:t xml:space="preserve">　何ということはない。ただ、お互いが読んだ本を読み返す、それだけのことだ。私と彼女は三年間、ひっそりとそれだけのことを続けた。一つだけ</w:t>
      </w:r>
      <w:r w:rsidR="00B23613">
        <w:rPr>
          <w:rFonts w:hint="eastAsia"/>
        </w:rPr>
        <w:t>変わ</w:t>
      </w:r>
      <w:r w:rsidR="007E0E11">
        <w:rPr>
          <w:rFonts w:hint="eastAsia"/>
        </w:rPr>
        <w:t>っている</w:t>
      </w:r>
      <w:r w:rsidR="005C5C4D">
        <w:rPr>
          <w:rFonts w:hint="eastAsia"/>
        </w:rPr>
        <w:t>ことと言えば</w:t>
      </w:r>
      <w:r>
        <w:rPr>
          <w:rFonts w:hint="eastAsia"/>
        </w:rPr>
        <w:t>、私は彼女</w:t>
      </w:r>
      <w:r w:rsidR="00C01886">
        <w:rPr>
          <w:rFonts w:hint="eastAsia"/>
        </w:rPr>
        <w:t>の名前も知らず</w:t>
      </w:r>
      <w:r>
        <w:rPr>
          <w:rFonts w:hint="eastAsia"/>
        </w:rPr>
        <w:t>、また彼女も</w:t>
      </w:r>
      <w:r w:rsidR="005C5C4D">
        <w:rPr>
          <w:rFonts w:hint="eastAsia"/>
        </w:rPr>
        <w:t>私</w:t>
      </w:r>
      <w:r w:rsidR="00B86942">
        <w:rPr>
          <w:rFonts w:hint="eastAsia"/>
        </w:rPr>
        <w:t>について何一つ知らなかったということだ。</w:t>
      </w:r>
    </w:p>
    <w:p w:rsidR="00B23613" w:rsidRDefault="00B23613" w:rsidP="00673E65">
      <w:r>
        <w:rPr>
          <w:rFonts w:hint="eastAsia"/>
        </w:rPr>
        <w:t xml:space="preserve">　きっかけは</w:t>
      </w:r>
      <w:r w:rsidR="002345D8">
        <w:rPr>
          <w:rFonts w:hint="eastAsia"/>
        </w:rPr>
        <w:t>些細なものだ</w:t>
      </w:r>
      <w:r w:rsidR="00B86942">
        <w:rPr>
          <w:rFonts w:hint="eastAsia"/>
        </w:rPr>
        <w:t>った</w:t>
      </w:r>
      <w:r>
        <w:rPr>
          <w:rFonts w:hint="eastAsia"/>
        </w:rPr>
        <w:t>。</w:t>
      </w:r>
    </w:p>
    <w:p w:rsidR="00E5203F" w:rsidRDefault="00C01886" w:rsidP="00673E65">
      <w:r>
        <w:rPr>
          <w:rFonts w:hint="eastAsia"/>
        </w:rPr>
        <w:t xml:space="preserve">　ある朝、待ち合わせで停車中の通学電車の中。いつものように乗車口</w:t>
      </w:r>
      <w:r w:rsidR="00FE3D82">
        <w:rPr>
          <w:rFonts w:hint="eastAsia"/>
        </w:rPr>
        <w:t>の</w:t>
      </w:r>
      <w:r>
        <w:rPr>
          <w:rFonts w:hint="eastAsia"/>
        </w:rPr>
        <w:t>脇で本を読んでいた私は、ドアを二枚隔てた隣の車両に彼女の姿を見つけた。</w:t>
      </w:r>
    </w:p>
    <w:p w:rsidR="00673E65" w:rsidRPr="00673E65" w:rsidRDefault="00122067" w:rsidP="00673E65">
      <w:r>
        <w:rPr>
          <w:rFonts w:hint="eastAsia"/>
        </w:rPr>
        <w:t xml:space="preserve">　</w:t>
      </w:r>
      <w:r w:rsidRPr="00464C00">
        <w:rPr>
          <w:rFonts w:hint="eastAsia"/>
        </w:rPr>
        <w:t>淡い朝日</w:t>
      </w:r>
      <w:r w:rsidR="004D76F7" w:rsidRPr="00464C00">
        <w:rPr>
          <w:rFonts w:hint="eastAsia"/>
        </w:rPr>
        <w:t>を浴びて</w:t>
      </w:r>
      <w:r w:rsidR="00464C00" w:rsidRPr="00464C00">
        <w:rPr>
          <w:rFonts w:hint="eastAsia"/>
        </w:rPr>
        <w:t>、</w:t>
      </w:r>
      <w:r w:rsidR="00673E65" w:rsidRPr="00464C00">
        <w:rPr>
          <w:rFonts w:hint="eastAsia"/>
        </w:rPr>
        <w:t>儚げな印象を感じたのを覚えている。</w:t>
      </w:r>
      <w:r w:rsidR="00673E65" w:rsidRPr="00673E65">
        <w:rPr>
          <w:rFonts w:hint="eastAsia"/>
        </w:rPr>
        <w:t>弱い逆光の中、</w:t>
      </w:r>
      <w:r w:rsidR="005C5C4D">
        <w:rPr>
          <w:rFonts w:hint="eastAsia"/>
        </w:rPr>
        <w:t>電車が動き出せば</w:t>
      </w:r>
      <w:r w:rsidR="00E5203F">
        <w:rPr>
          <w:rFonts w:hint="eastAsia"/>
        </w:rPr>
        <w:t>私と</w:t>
      </w:r>
      <w:r w:rsidR="005C5C4D">
        <w:rPr>
          <w:rFonts w:hint="eastAsia"/>
        </w:rPr>
        <w:t>すれ違</w:t>
      </w:r>
      <w:r w:rsidR="00E5203F">
        <w:rPr>
          <w:rFonts w:hint="eastAsia"/>
        </w:rPr>
        <w:t>うような形で</w:t>
      </w:r>
      <w:r w:rsidR="00673E65" w:rsidRPr="00673E65">
        <w:rPr>
          <w:rFonts w:hint="eastAsia"/>
        </w:rPr>
        <w:t>彼女は本を読んでいた。</w:t>
      </w:r>
    </w:p>
    <w:p w:rsidR="00E5203F" w:rsidRDefault="00E5203F" w:rsidP="00E5203F">
      <w:r>
        <w:rPr>
          <w:rFonts w:hint="eastAsia"/>
        </w:rPr>
        <w:t xml:space="preserve">　最初は</w:t>
      </w:r>
      <w:r w:rsidR="00C80100">
        <w:rPr>
          <w:rFonts w:hint="eastAsia"/>
        </w:rPr>
        <w:t>偶然だ</w:t>
      </w:r>
      <w:r>
        <w:rPr>
          <w:rFonts w:hint="eastAsia"/>
        </w:rPr>
        <w:t>ったのかも知れない。</w:t>
      </w:r>
    </w:p>
    <w:p w:rsidR="00E5203F" w:rsidRDefault="00E5203F" w:rsidP="00E5203F">
      <w:r>
        <w:rPr>
          <w:rFonts w:hint="eastAsia"/>
        </w:rPr>
        <w:t xml:space="preserve">　</w:t>
      </w:r>
      <w:r w:rsidR="00583187">
        <w:rPr>
          <w:rFonts w:hint="eastAsia"/>
        </w:rPr>
        <w:t>そのとき</w:t>
      </w:r>
      <w:r>
        <w:rPr>
          <w:rFonts w:hint="eastAsia"/>
        </w:rPr>
        <w:t>彼女が読んでいた本は、</w:t>
      </w:r>
      <w:r w:rsidR="00C80100">
        <w:rPr>
          <w:rFonts w:hint="eastAsia"/>
        </w:rPr>
        <w:t>先日、</w:t>
      </w:r>
      <w:r>
        <w:rPr>
          <w:rFonts w:hint="eastAsia"/>
        </w:rPr>
        <w:t>私が</w:t>
      </w:r>
      <w:r w:rsidR="002345D8">
        <w:rPr>
          <w:rFonts w:hint="eastAsia"/>
        </w:rPr>
        <w:t>まさ</w:t>
      </w:r>
      <w:r w:rsidR="00FE3D82">
        <w:rPr>
          <w:rFonts w:hint="eastAsia"/>
        </w:rPr>
        <w:t>に</w:t>
      </w:r>
      <w:r w:rsidR="00C80100">
        <w:rPr>
          <w:rFonts w:hint="eastAsia"/>
        </w:rPr>
        <w:t>この場所で読ん</w:t>
      </w:r>
      <w:r w:rsidR="002345D8">
        <w:rPr>
          <w:rFonts w:hint="eastAsia"/>
        </w:rPr>
        <w:t>だばかりの本</w:t>
      </w:r>
      <w:r w:rsidR="00C80100">
        <w:rPr>
          <w:rFonts w:hint="eastAsia"/>
        </w:rPr>
        <w:t>だったのだ。</w:t>
      </w:r>
    </w:p>
    <w:p w:rsidR="006928A3" w:rsidRDefault="006928A3" w:rsidP="00E5203F">
      <w:r>
        <w:rPr>
          <w:rFonts w:hint="eastAsia"/>
        </w:rPr>
        <w:t xml:space="preserve">　発車のベルが鳴り、電車</w:t>
      </w:r>
      <w:r w:rsidR="00D9511F">
        <w:rPr>
          <w:rFonts w:hint="eastAsia"/>
        </w:rPr>
        <w:t>が</w:t>
      </w:r>
      <w:r>
        <w:rPr>
          <w:rFonts w:hint="eastAsia"/>
        </w:rPr>
        <w:t>動き出</w:t>
      </w:r>
      <w:r w:rsidR="00D9511F">
        <w:rPr>
          <w:rFonts w:hint="eastAsia"/>
        </w:rPr>
        <w:t>す。</w:t>
      </w:r>
      <w:r>
        <w:rPr>
          <w:rFonts w:hint="eastAsia"/>
        </w:rPr>
        <w:t>彼女</w:t>
      </w:r>
      <w:r w:rsidR="00D9511F">
        <w:rPr>
          <w:rFonts w:hint="eastAsia"/>
        </w:rPr>
        <w:t>の姿</w:t>
      </w:r>
      <w:r>
        <w:rPr>
          <w:rFonts w:hint="eastAsia"/>
        </w:rPr>
        <w:t>が遠のいてい</w:t>
      </w:r>
      <w:r w:rsidR="00D9511F">
        <w:rPr>
          <w:rFonts w:hint="eastAsia"/>
        </w:rPr>
        <w:t>く中、</w:t>
      </w:r>
      <w:r w:rsidR="00583187">
        <w:rPr>
          <w:rFonts w:hint="eastAsia"/>
        </w:rPr>
        <w:t>ふと</w:t>
      </w:r>
      <w:r>
        <w:rPr>
          <w:rFonts w:hint="eastAsia"/>
        </w:rPr>
        <w:t>、私に</w:t>
      </w:r>
      <w:r w:rsidR="00B86942">
        <w:rPr>
          <w:rFonts w:hint="eastAsia"/>
        </w:rPr>
        <w:t>小さな</w:t>
      </w:r>
      <w:r w:rsidR="002345D8">
        <w:rPr>
          <w:rFonts w:hint="eastAsia"/>
        </w:rPr>
        <w:t>遊び心が芽生えた</w:t>
      </w:r>
      <w:r>
        <w:rPr>
          <w:rFonts w:hint="eastAsia"/>
        </w:rPr>
        <w:t>。</w:t>
      </w:r>
    </w:p>
    <w:p w:rsidR="007B5069" w:rsidRDefault="006928A3" w:rsidP="00E5203F">
      <w:r>
        <w:rPr>
          <w:rFonts w:hint="eastAsia"/>
        </w:rPr>
        <w:lastRenderedPageBreak/>
        <w:t xml:space="preserve">　数日後、彼女が新しい本を読み始めると、私は</w:t>
      </w:r>
      <w:r w:rsidR="00BA3937">
        <w:rPr>
          <w:rFonts w:hint="eastAsia"/>
        </w:rPr>
        <w:t>その日に同じ本を買った。そして次の朝、いつものように定位置で</w:t>
      </w:r>
      <w:r w:rsidR="001C6CB3">
        <w:rPr>
          <w:rFonts w:hint="eastAsia"/>
        </w:rPr>
        <w:t>、</w:t>
      </w:r>
      <w:r w:rsidR="00BA3937">
        <w:rPr>
          <w:rFonts w:hint="eastAsia"/>
        </w:rPr>
        <w:t>私はその本を読んだ。</w:t>
      </w:r>
    </w:p>
    <w:p w:rsidR="007B5069" w:rsidRDefault="007B5069" w:rsidP="00E5203F">
      <w:r>
        <w:rPr>
          <w:rFonts w:hint="eastAsia"/>
        </w:rPr>
        <w:t xml:space="preserve">　彼女にどう伝わったのかは判らない。</w:t>
      </w:r>
    </w:p>
    <w:p w:rsidR="00C8219F" w:rsidRPr="00673E65" w:rsidRDefault="007B5069" w:rsidP="00673E65">
      <w:r>
        <w:rPr>
          <w:rFonts w:hint="eastAsia"/>
        </w:rPr>
        <w:t xml:space="preserve">　しか</w:t>
      </w:r>
      <w:r w:rsidR="00517360">
        <w:rPr>
          <w:rFonts w:hint="eastAsia"/>
        </w:rPr>
        <w:t>し</w:t>
      </w:r>
      <w:r>
        <w:rPr>
          <w:rFonts w:hint="eastAsia"/>
        </w:rPr>
        <w:t>後日</w:t>
      </w:r>
      <w:r w:rsidR="00517360">
        <w:rPr>
          <w:rFonts w:hint="eastAsia"/>
        </w:rPr>
        <w:t>、</w:t>
      </w:r>
      <w:r>
        <w:rPr>
          <w:rFonts w:hint="eastAsia"/>
        </w:rPr>
        <w:t>私が新しい本を読み始め</w:t>
      </w:r>
      <w:r w:rsidR="00517360">
        <w:rPr>
          <w:rFonts w:hint="eastAsia"/>
        </w:rPr>
        <w:t>ると</w:t>
      </w:r>
      <w:r>
        <w:rPr>
          <w:rFonts w:hint="eastAsia"/>
        </w:rPr>
        <w:t>、次の日には</w:t>
      </w:r>
      <w:r w:rsidR="002345D8">
        <w:rPr>
          <w:rFonts w:hint="eastAsia"/>
        </w:rPr>
        <w:t>彼女</w:t>
      </w:r>
      <w:r>
        <w:rPr>
          <w:rFonts w:hint="eastAsia"/>
        </w:rPr>
        <w:t>が同じ本を読んでい</w:t>
      </w:r>
      <w:r w:rsidR="00C8219F">
        <w:rPr>
          <w:rFonts w:hint="eastAsia"/>
        </w:rPr>
        <w:t>る</w:t>
      </w:r>
      <w:r w:rsidR="00517360">
        <w:rPr>
          <w:rFonts w:hint="eastAsia"/>
        </w:rPr>
        <w:t>のを見かけたとき</w:t>
      </w:r>
      <w:r w:rsidR="001C6CB3">
        <w:rPr>
          <w:rFonts w:hint="eastAsia"/>
        </w:rPr>
        <w:t>に</w:t>
      </w:r>
      <w:r>
        <w:rPr>
          <w:rFonts w:hint="eastAsia"/>
        </w:rPr>
        <w:t>は</w:t>
      </w:r>
      <w:r w:rsidR="00517360">
        <w:rPr>
          <w:rFonts w:hint="eastAsia"/>
        </w:rPr>
        <w:t>、驚きを隠すのに苦労した。</w:t>
      </w:r>
    </w:p>
    <w:p w:rsidR="00673E65" w:rsidRPr="00673E65" w:rsidRDefault="00A96A69" w:rsidP="00673E65">
      <w:r>
        <w:rPr>
          <w:rFonts w:hint="eastAsia"/>
        </w:rPr>
        <w:t xml:space="preserve">　こうして</w:t>
      </w:r>
      <w:r w:rsidR="00673E65" w:rsidRPr="00673E65">
        <w:rPr>
          <w:rFonts w:hint="eastAsia"/>
        </w:rPr>
        <w:t>、私と彼女の不思議な交流は始まっ</w:t>
      </w:r>
      <w:r w:rsidR="00122067">
        <w:rPr>
          <w:rFonts w:hint="eastAsia"/>
        </w:rPr>
        <w:t>たのだ</w:t>
      </w:r>
      <w:r w:rsidR="00673E65" w:rsidRPr="00673E65">
        <w:rPr>
          <w:rFonts w:hint="eastAsia"/>
        </w:rPr>
        <w:t>。</w:t>
      </w:r>
    </w:p>
    <w:p w:rsidR="00673E65" w:rsidRPr="00673E65" w:rsidRDefault="00673E65" w:rsidP="00673E65">
      <w:r w:rsidRPr="00673E65">
        <w:rPr>
          <w:rFonts w:hint="eastAsia"/>
        </w:rPr>
        <w:t xml:space="preserve">　決して口を聞くことはない。目を合わせることもしない。ただただ</w:t>
      </w:r>
      <w:r w:rsidR="003412F5">
        <w:rPr>
          <w:rFonts w:hint="eastAsia"/>
        </w:rPr>
        <w:t>、相手が読んでいる本をこちらも読み返すだけの</w:t>
      </w:r>
      <w:r w:rsidR="001C6CB3">
        <w:rPr>
          <w:rFonts w:hint="eastAsia"/>
        </w:rPr>
        <w:t>、</w:t>
      </w:r>
      <w:r w:rsidR="00367DE4">
        <w:rPr>
          <w:rFonts w:hint="eastAsia"/>
        </w:rPr>
        <w:t>そんな</w:t>
      </w:r>
      <w:r w:rsidR="003412F5">
        <w:rPr>
          <w:rFonts w:hint="eastAsia"/>
        </w:rPr>
        <w:t>ささやかな暗黙の約束。</w:t>
      </w:r>
    </w:p>
    <w:p w:rsidR="00673E65" w:rsidRPr="00673E65" w:rsidRDefault="00673E65" w:rsidP="00673E65">
      <w:r w:rsidRPr="00673E65">
        <w:rPr>
          <w:rFonts w:hint="eastAsia"/>
        </w:rPr>
        <w:t xml:space="preserve">　</w:t>
      </w:r>
      <w:r w:rsidR="00EC6559">
        <w:rPr>
          <w:rFonts w:hint="eastAsia"/>
        </w:rPr>
        <w:t>今思えば</w:t>
      </w:r>
      <w:r w:rsidRPr="00673E65">
        <w:rPr>
          <w:rFonts w:hint="eastAsia"/>
        </w:rPr>
        <w:t>本を閉じ、ほんの少し笑みを送りさえすれば、</w:t>
      </w:r>
      <w:r w:rsidR="00A34719">
        <w:rPr>
          <w:rFonts w:hint="eastAsia"/>
        </w:rPr>
        <w:t>少なくとも私の意思</w:t>
      </w:r>
      <w:r w:rsidR="001C6CB3">
        <w:rPr>
          <w:rFonts w:hint="eastAsia"/>
        </w:rPr>
        <w:t>を</w:t>
      </w:r>
      <w:r w:rsidR="00A34719">
        <w:rPr>
          <w:rFonts w:hint="eastAsia"/>
        </w:rPr>
        <w:t>伝えること</w:t>
      </w:r>
      <w:r w:rsidR="001C6CB3">
        <w:rPr>
          <w:rFonts w:hint="eastAsia"/>
        </w:rPr>
        <w:t>は</w:t>
      </w:r>
      <w:r w:rsidR="00A34719">
        <w:rPr>
          <w:rFonts w:hint="eastAsia"/>
        </w:rPr>
        <w:t>出来た</w:t>
      </w:r>
      <w:r w:rsidR="00241274">
        <w:rPr>
          <w:rFonts w:hint="eastAsia"/>
        </w:rPr>
        <w:t>だろう</w:t>
      </w:r>
      <w:r w:rsidR="00A34719">
        <w:rPr>
          <w:rFonts w:hint="eastAsia"/>
        </w:rPr>
        <w:t>。</w:t>
      </w:r>
    </w:p>
    <w:p w:rsidR="00673E65" w:rsidRPr="00673E65" w:rsidRDefault="00673E65" w:rsidP="00673E65">
      <w:r w:rsidRPr="00673E65">
        <w:rPr>
          <w:rFonts w:hint="eastAsia"/>
        </w:rPr>
        <w:t xml:space="preserve">　し</w:t>
      </w:r>
      <w:r w:rsidR="00A96A69">
        <w:rPr>
          <w:rFonts w:hint="eastAsia"/>
        </w:rPr>
        <w:t>かし、思春期特有の気恥ずかしさと、相手を意識しては失礼だという</w:t>
      </w:r>
      <w:r w:rsidRPr="00673E65">
        <w:rPr>
          <w:rFonts w:hint="eastAsia"/>
        </w:rPr>
        <w:t>妙な彼女への敬意が</w:t>
      </w:r>
      <w:r w:rsidR="00A96A69">
        <w:rPr>
          <w:rFonts w:hint="eastAsia"/>
        </w:rPr>
        <w:t>、</w:t>
      </w:r>
      <w:r w:rsidRPr="00673E65">
        <w:rPr>
          <w:rFonts w:hint="eastAsia"/>
        </w:rPr>
        <w:t>私にそれを拒ませた。</w:t>
      </w:r>
    </w:p>
    <w:p w:rsidR="00673E65" w:rsidRPr="00673E65" w:rsidRDefault="00673E65" w:rsidP="00673E65">
      <w:r w:rsidRPr="00673E65">
        <w:rPr>
          <w:rFonts w:hint="eastAsia"/>
        </w:rPr>
        <w:t xml:space="preserve">　それでも、私は</w:t>
      </w:r>
      <w:r w:rsidR="003412F5">
        <w:rPr>
          <w:rFonts w:hint="eastAsia"/>
        </w:rPr>
        <w:t>そんな迂遠</w:t>
      </w:r>
      <w:r w:rsidRPr="00673E65">
        <w:rPr>
          <w:rFonts w:hint="eastAsia"/>
        </w:rPr>
        <w:t>な対話</w:t>
      </w:r>
      <w:r w:rsidR="00241274">
        <w:rPr>
          <w:rFonts w:hint="eastAsia"/>
        </w:rPr>
        <w:t>が楽しみで</w:t>
      </w:r>
      <w:r w:rsidRPr="00673E65">
        <w:rPr>
          <w:rFonts w:hint="eastAsia"/>
        </w:rPr>
        <w:t>仕方がなかった。それだけで充分に満足していたのだ。</w:t>
      </w:r>
    </w:p>
    <w:p w:rsidR="00673E65" w:rsidRPr="00673E65" w:rsidRDefault="00673E65" w:rsidP="00673E65">
      <w:r w:rsidRPr="00673E65">
        <w:rPr>
          <w:rFonts w:hint="eastAsia"/>
        </w:rPr>
        <w:t xml:space="preserve">　毎日、早朝の電車で僅かに訪れる二人だけの静かな時間。</w:t>
      </w:r>
    </w:p>
    <w:p w:rsidR="00673E65" w:rsidRPr="00673E65" w:rsidRDefault="00673E65" w:rsidP="00673E65">
      <w:r w:rsidRPr="00673E65">
        <w:rPr>
          <w:rFonts w:hint="eastAsia"/>
        </w:rPr>
        <w:t xml:space="preserve">　温かな春が過ぎ、纏わりつくような梅雨空の下でも。紺碧の空に鮮</w:t>
      </w:r>
      <w:r w:rsidR="001C6CB3">
        <w:rPr>
          <w:rFonts w:hint="eastAsia"/>
        </w:rPr>
        <w:t>やかな緑が映え、ときには茹だるような夏の日にも。穏やかな秋を越え</w:t>
      </w:r>
      <w:r w:rsidRPr="00673E65">
        <w:rPr>
          <w:rFonts w:hint="eastAsia"/>
        </w:rPr>
        <w:t>、街の喧騒を全て飲み込むような</w:t>
      </w:r>
      <w:r w:rsidR="00C91101">
        <w:rPr>
          <w:rFonts w:hint="eastAsia"/>
        </w:rPr>
        <w:t>、</w:t>
      </w:r>
      <w:r w:rsidRPr="00673E65">
        <w:rPr>
          <w:rFonts w:hint="eastAsia"/>
        </w:rPr>
        <w:t>重い雪が降る寒空の下でも。</w:t>
      </w:r>
    </w:p>
    <w:p w:rsidR="00673E65" w:rsidRPr="00673E65" w:rsidRDefault="00673E65" w:rsidP="00673E65">
      <w:r w:rsidRPr="00673E65">
        <w:rPr>
          <w:rFonts w:hint="eastAsia"/>
        </w:rPr>
        <w:t xml:space="preserve">　そんな短くも</w:t>
      </w:r>
      <w:r w:rsidR="007A3979">
        <w:rPr>
          <w:rFonts w:hint="eastAsia"/>
        </w:rPr>
        <w:t>、けれども</w:t>
      </w:r>
      <w:r w:rsidRPr="00673E65">
        <w:rPr>
          <w:rFonts w:hint="eastAsia"/>
        </w:rPr>
        <w:t>永い交流は続けられた。</w:t>
      </w:r>
    </w:p>
    <w:p w:rsidR="00673E65" w:rsidRPr="00673E65" w:rsidRDefault="00673E65" w:rsidP="00673E65"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ab/>
      </w:r>
      <w:r w:rsidRPr="00673E65">
        <w:rPr>
          <w:rFonts w:hint="eastAsia"/>
        </w:rPr>
        <w:t>○</w:t>
      </w:r>
    </w:p>
    <w:p w:rsidR="00673E65" w:rsidRDefault="00673E65" w:rsidP="00673E65">
      <w:r w:rsidRPr="00673E65">
        <w:rPr>
          <w:rFonts w:hint="eastAsia"/>
        </w:rPr>
        <w:lastRenderedPageBreak/>
        <w:t xml:space="preserve">　そして今、私は彼女が三年間通い続けた</w:t>
      </w:r>
      <w:r w:rsidR="006E3D7B">
        <w:rPr>
          <w:rFonts w:hint="eastAsia"/>
        </w:rPr>
        <w:t>場所を前に</w:t>
      </w:r>
      <w:r w:rsidR="00760DEA">
        <w:rPr>
          <w:rFonts w:hint="eastAsia"/>
        </w:rPr>
        <w:t>している</w:t>
      </w:r>
      <w:r w:rsidRPr="00673E65">
        <w:rPr>
          <w:rFonts w:hint="eastAsia"/>
        </w:rPr>
        <w:t>。</w:t>
      </w:r>
      <w:r w:rsidR="00760DEA">
        <w:rPr>
          <w:rFonts w:hint="eastAsia"/>
        </w:rPr>
        <w:t>しかし、</w:t>
      </w:r>
      <w:r w:rsidRPr="00673E65">
        <w:rPr>
          <w:rFonts w:hint="eastAsia"/>
        </w:rPr>
        <w:t>彼女の姿はそこにはない。</w:t>
      </w:r>
    </w:p>
    <w:p w:rsidR="0049484D" w:rsidRPr="00673E65" w:rsidRDefault="0049484D" w:rsidP="00673E65">
      <w:r>
        <w:rPr>
          <w:rFonts w:hint="eastAsia"/>
        </w:rPr>
        <w:t xml:space="preserve">　彼女と最後に本を交換したのはいつだった</w:t>
      </w:r>
      <w:r w:rsidR="00760DEA">
        <w:rPr>
          <w:rFonts w:hint="eastAsia"/>
        </w:rPr>
        <w:t>だ</w:t>
      </w:r>
      <w:r>
        <w:rPr>
          <w:rFonts w:hint="eastAsia"/>
        </w:rPr>
        <w:t>ろうか。</w:t>
      </w:r>
      <w:r w:rsidR="00BA138C">
        <w:rPr>
          <w:rFonts w:hint="eastAsia"/>
        </w:rPr>
        <w:t>心の中の彼女の幻影を前に、私は</w:t>
      </w:r>
      <w:r w:rsidR="00142E69">
        <w:rPr>
          <w:rFonts w:hint="eastAsia"/>
        </w:rPr>
        <w:t>茫然と思った</w:t>
      </w:r>
      <w:r w:rsidR="00BA138C">
        <w:rPr>
          <w:rFonts w:hint="eastAsia"/>
        </w:rPr>
        <w:t>。</w:t>
      </w:r>
    </w:p>
    <w:p w:rsidR="00673E65" w:rsidRDefault="00673E65" w:rsidP="00673E65">
      <w:r w:rsidRPr="00673E65">
        <w:rPr>
          <w:rFonts w:hint="eastAsia"/>
        </w:rPr>
        <w:t xml:space="preserve">　受験</w:t>
      </w:r>
      <w:r w:rsidR="007A3979">
        <w:rPr>
          <w:rFonts w:hint="eastAsia"/>
        </w:rPr>
        <w:t>が始まり</w:t>
      </w:r>
      <w:r w:rsidR="0049484D">
        <w:rPr>
          <w:rFonts w:hint="eastAsia"/>
        </w:rPr>
        <w:t>、</w:t>
      </w:r>
      <w:r w:rsidRPr="00673E65">
        <w:rPr>
          <w:rFonts w:hint="eastAsia"/>
        </w:rPr>
        <w:t>自然と</w:t>
      </w:r>
      <w:r w:rsidR="0049484D">
        <w:rPr>
          <w:rFonts w:hint="eastAsia"/>
        </w:rPr>
        <w:t>私はいつもの電車に乗ることも少な</w:t>
      </w:r>
      <w:r w:rsidR="007A3979">
        <w:rPr>
          <w:rFonts w:hint="eastAsia"/>
        </w:rPr>
        <w:t>くなっていった。</w:t>
      </w:r>
      <w:r w:rsidRPr="00673E65">
        <w:rPr>
          <w:rFonts w:hint="eastAsia"/>
        </w:rPr>
        <w:t>必然的に彼女</w:t>
      </w:r>
      <w:r w:rsidR="00273ECB">
        <w:rPr>
          <w:rFonts w:hint="eastAsia"/>
        </w:rPr>
        <w:t>との交流も途絶えていく</w:t>
      </w:r>
      <w:r w:rsidR="0049484D">
        <w:rPr>
          <w:rFonts w:hint="eastAsia"/>
        </w:rPr>
        <w:t>。</w:t>
      </w:r>
    </w:p>
    <w:p w:rsidR="00673E65" w:rsidRPr="00673E65" w:rsidRDefault="0049484D" w:rsidP="00673E65">
      <w:r>
        <w:rPr>
          <w:rFonts w:hint="eastAsia"/>
        </w:rPr>
        <w:t xml:space="preserve">　</w:t>
      </w:r>
      <w:r w:rsidR="007A3979">
        <w:rPr>
          <w:rFonts w:hint="eastAsia"/>
        </w:rPr>
        <w:t>そして</w:t>
      </w:r>
      <w:r w:rsidR="00310FA6">
        <w:rPr>
          <w:rFonts w:hint="eastAsia"/>
        </w:rPr>
        <w:t>受験も終わり、</w:t>
      </w:r>
      <w:r w:rsidR="00CA3146">
        <w:rPr>
          <w:rFonts w:hint="eastAsia"/>
        </w:rPr>
        <w:t>気づけば</w:t>
      </w:r>
      <w:r w:rsidR="00153903">
        <w:rPr>
          <w:rFonts w:hint="eastAsia"/>
        </w:rPr>
        <w:t>私は</w:t>
      </w:r>
      <w:r w:rsidR="00CA3146">
        <w:rPr>
          <w:rFonts w:hint="eastAsia"/>
        </w:rPr>
        <w:t>卒業式を迎え</w:t>
      </w:r>
      <w:r w:rsidR="00507183">
        <w:rPr>
          <w:rFonts w:hint="eastAsia"/>
        </w:rPr>
        <w:t>てしまっていた</w:t>
      </w:r>
      <w:r w:rsidR="00CA3146">
        <w:rPr>
          <w:rFonts w:hint="eastAsia"/>
        </w:rPr>
        <w:t>。</w:t>
      </w:r>
    </w:p>
    <w:p w:rsidR="00673E65" w:rsidRDefault="00673E65" w:rsidP="00673E65">
      <w:r w:rsidRPr="00673E65">
        <w:rPr>
          <w:rFonts w:hint="eastAsia"/>
        </w:rPr>
        <w:t xml:space="preserve">　高校は違うとしても、卒業式の日程は全て同じはず。だから、もし再び彼女を見かけられるとすれば、それは</w:t>
      </w:r>
      <w:r w:rsidR="007A3979">
        <w:rPr>
          <w:rFonts w:hint="eastAsia"/>
        </w:rPr>
        <w:t>今日だけ</w:t>
      </w:r>
      <w:r w:rsidR="00507183">
        <w:rPr>
          <w:rFonts w:hint="eastAsia"/>
        </w:rPr>
        <w:t>になる</w:t>
      </w:r>
      <w:r w:rsidRPr="00673E65">
        <w:rPr>
          <w:rFonts w:hint="eastAsia"/>
        </w:rPr>
        <w:t>。</w:t>
      </w:r>
      <w:r w:rsidR="007A3979">
        <w:rPr>
          <w:rFonts w:hint="eastAsia"/>
        </w:rPr>
        <w:t>かすかな希望。</w:t>
      </w:r>
      <w:r w:rsidRPr="00673E65">
        <w:rPr>
          <w:rFonts w:hint="eastAsia"/>
        </w:rPr>
        <w:t>そう信じていた。</w:t>
      </w:r>
    </w:p>
    <w:p w:rsidR="00396C89" w:rsidRDefault="00396C89" w:rsidP="00673E65">
      <w:r>
        <w:rPr>
          <w:rFonts w:hint="eastAsia"/>
        </w:rPr>
        <w:t xml:space="preserve">　彼女の乗る電車は、折り返しということもあってか、ほとんど人影</w:t>
      </w:r>
      <w:r w:rsidR="0099089A">
        <w:rPr>
          <w:rFonts w:hint="eastAsia"/>
        </w:rPr>
        <w:t>は</w:t>
      </w:r>
      <w:r>
        <w:rPr>
          <w:rFonts w:hint="eastAsia"/>
        </w:rPr>
        <w:t>見られなかった。</w:t>
      </w:r>
      <w:r w:rsidR="00371DD7">
        <w:rPr>
          <w:rFonts w:hint="eastAsia"/>
        </w:rPr>
        <w:t>春も近いと言うのに、</w:t>
      </w:r>
      <w:r w:rsidR="007A2F5C">
        <w:rPr>
          <w:rFonts w:hint="eastAsia"/>
        </w:rPr>
        <w:t>ひっそりとした冬の空気が辺りを包み込んでいる</w:t>
      </w:r>
      <w:r>
        <w:rPr>
          <w:rFonts w:hint="eastAsia"/>
        </w:rPr>
        <w:t>。</w:t>
      </w:r>
    </w:p>
    <w:p w:rsidR="00396C89" w:rsidRDefault="00A02ADB" w:rsidP="00673E65">
      <w:r>
        <w:rPr>
          <w:rFonts w:hint="eastAsia"/>
        </w:rPr>
        <w:t xml:space="preserve">　私は彼女がいた場所のドアにもたれかかると、懐から一冊の</w:t>
      </w:r>
      <w:r w:rsidR="00396C89">
        <w:rPr>
          <w:rFonts w:hint="eastAsia"/>
        </w:rPr>
        <w:t>本を取り出した。</w:t>
      </w:r>
    </w:p>
    <w:p w:rsidR="001036C2" w:rsidRDefault="003E5329" w:rsidP="00673E65">
      <w:r>
        <w:rPr>
          <w:rFonts w:hint="eastAsia"/>
        </w:rPr>
        <w:t xml:space="preserve">　</w:t>
      </w:r>
      <w:r w:rsidR="00A02ADB">
        <w:rPr>
          <w:rFonts w:hint="eastAsia"/>
        </w:rPr>
        <w:t>手元で</w:t>
      </w:r>
      <w:r w:rsidR="00396C89">
        <w:rPr>
          <w:rFonts w:hint="eastAsia"/>
        </w:rPr>
        <w:t>本を弄ぶ。</w:t>
      </w:r>
      <w:r>
        <w:rPr>
          <w:rFonts w:hint="eastAsia"/>
        </w:rPr>
        <w:t>意味もなくページを繰るたびに、</w:t>
      </w:r>
      <w:r w:rsidR="00673E65" w:rsidRPr="00673E65">
        <w:rPr>
          <w:rFonts w:hint="eastAsia"/>
        </w:rPr>
        <w:t>激しい後悔の念が私に押し寄せてきた。</w:t>
      </w:r>
    </w:p>
    <w:p w:rsidR="001036C2" w:rsidRDefault="00673E65" w:rsidP="00673E65">
      <w:r w:rsidRPr="00673E65">
        <w:rPr>
          <w:rFonts w:hint="eastAsia"/>
        </w:rPr>
        <w:t xml:space="preserve">　三年間、あれだけの時間を一緒に共有していながら、私は彼女の顔を、髪形を、その姿を何一つはっきりと思い浮かべることができなかった。記憶に残る</w:t>
      </w:r>
      <w:r w:rsidR="00267FBE">
        <w:rPr>
          <w:rFonts w:hint="eastAsia"/>
        </w:rPr>
        <w:t>の</w:t>
      </w:r>
      <w:r w:rsidRPr="00673E65">
        <w:rPr>
          <w:rFonts w:hint="eastAsia"/>
        </w:rPr>
        <w:t>は、朝日</w:t>
      </w:r>
      <w:r w:rsidR="006E3D7B">
        <w:rPr>
          <w:rFonts w:hint="eastAsia"/>
        </w:rPr>
        <w:t>の逆光に縁どられた彼女の淡い陰と、</w:t>
      </w:r>
      <w:r w:rsidR="00C1524A">
        <w:rPr>
          <w:rFonts w:hint="eastAsia"/>
        </w:rPr>
        <w:t>読み交わした</w:t>
      </w:r>
      <w:r w:rsidR="0054271E">
        <w:rPr>
          <w:rFonts w:hint="eastAsia"/>
        </w:rPr>
        <w:t>本の</w:t>
      </w:r>
      <w:r w:rsidR="00C1524A">
        <w:rPr>
          <w:rFonts w:hint="eastAsia"/>
        </w:rPr>
        <w:t>数</w:t>
      </w:r>
      <w:r w:rsidR="0054271E">
        <w:rPr>
          <w:rFonts w:hint="eastAsia"/>
        </w:rPr>
        <w:t>だけ。</w:t>
      </w:r>
    </w:p>
    <w:p w:rsidR="00673E65" w:rsidRPr="00673E65" w:rsidRDefault="00673E65" w:rsidP="00673E65">
      <w:r w:rsidRPr="00673E65">
        <w:rPr>
          <w:rFonts w:hint="eastAsia"/>
        </w:rPr>
        <w:t xml:space="preserve">　何を期待していたのだろうか</w:t>
      </w:r>
      <w:r w:rsidR="008C1F2B">
        <w:rPr>
          <w:rFonts w:hint="eastAsia"/>
        </w:rPr>
        <w:t>。</w:t>
      </w:r>
    </w:p>
    <w:p w:rsidR="00673E65" w:rsidRPr="00673E65" w:rsidRDefault="00673E65" w:rsidP="00673E65">
      <w:r w:rsidRPr="00673E65">
        <w:t xml:space="preserve">　</w:t>
      </w:r>
      <w:r w:rsidR="006373F0">
        <w:rPr>
          <w:rFonts w:hint="eastAsia"/>
        </w:rPr>
        <w:t>早朝、しかも卒業式の当日。突然、</w:t>
      </w:r>
      <w:r w:rsidR="005471F0">
        <w:rPr>
          <w:rFonts w:hint="eastAsia"/>
        </w:rPr>
        <w:t>私は</w:t>
      </w:r>
      <w:r w:rsidR="006373F0">
        <w:rPr>
          <w:rFonts w:hint="eastAsia"/>
        </w:rPr>
        <w:t>自分の</w:t>
      </w:r>
      <w:r w:rsidR="005471F0">
        <w:rPr>
          <w:rFonts w:hint="eastAsia"/>
        </w:rPr>
        <w:t>行い</w:t>
      </w:r>
      <w:r w:rsidR="00464745">
        <w:rPr>
          <w:rFonts w:hint="eastAsia"/>
        </w:rPr>
        <w:t>に</w:t>
      </w:r>
      <w:r w:rsidR="005471F0">
        <w:rPr>
          <w:rFonts w:hint="eastAsia"/>
        </w:rPr>
        <w:t>酷く</w:t>
      </w:r>
      <w:r w:rsidR="00464745">
        <w:rPr>
          <w:rFonts w:hint="eastAsia"/>
        </w:rPr>
        <w:t>虚しさ</w:t>
      </w:r>
      <w:r w:rsidR="00464745">
        <w:rPr>
          <w:rFonts w:hint="eastAsia"/>
        </w:rPr>
        <w:lastRenderedPageBreak/>
        <w:t>を</w:t>
      </w:r>
      <w:r w:rsidRPr="00673E65">
        <w:rPr>
          <w:rFonts w:hint="eastAsia"/>
        </w:rPr>
        <w:t>感じた。</w:t>
      </w:r>
    </w:p>
    <w:p w:rsidR="00673E65" w:rsidRDefault="00AF02D0" w:rsidP="00673E65">
      <w:r>
        <w:rPr>
          <w:rFonts w:hint="eastAsia"/>
        </w:rPr>
        <w:t xml:space="preserve">　このままこの電車に乗って</w:t>
      </w:r>
      <w:r w:rsidR="00687083">
        <w:rPr>
          <w:rFonts w:hint="eastAsia"/>
        </w:rPr>
        <w:t>、</w:t>
      </w:r>
      <w:r>
        <w:rPr>
          <w:rFonts w:hint="eastAsia"/>
        </w:rPr>
        <w:t>次の駅に行ってしまうのも悪くない。</w:t>
      </w:r>
      <w:r w:rsidR="00687083">
        <w:rPr>
          <w:rFonts w:hint="eastAsia"/>
        </w:rPr>
        <w:t>卒業式には遅刻することになるが、今の私にはどうでも良かった。</w:t>
      </w:r>
    </w:p>
    <w:p w:rsidR="007412EC" w:rsidRPr="00AF02D0" w:rsidRDefault="007412EC" w:rsidP="00673E65">
      <w:r>
        <w:rPr>
          <w:rFonts w:hint="eastAsia"/>
        </w:rPr>
        <w:t xml:space="preserve">　彼女から私はどう見えていたのだろう</w:t>
      </w:r>
      <w:r w:rsidR="00763BED">
        <w:rPr>
          <w:rFonts w:hint="eastAsia"/>
        </w:rPr>
        <w:t xml:space="preserve">？　</w:t>
      </w:r>
      <w:r>
        <w:rPr>
          <w:rFonts w:hint="eastAsia"/>
        </w:rPr>
        <w:t>私は確かめるように、窓の外を眺めた。</w:t>
      </w:r>
    </w:p>
    <w:p w:rsidR="00673E65" w:rsidRPr="00673E65" w:rsidRDefault="0099089A" w:rsidP="00673E65">
      <w:r>
        <w:rPr>
          <w:rFonts w:hint="eastAsia"/>
        </w:rPr>
        <w:t xml:space="preserve">　</w:t>
      </w:r>
      <w:r w:rsidRPr="0099089A">
        <w:rPr>
          <w:rFonts w:hint="eastAsia"/>
        </w:rPr>
        <w:t>心臓が高鳴り、血液の流れる音を聴いた気がした。</w:t>
      </w:r>
    </w:p>
    <w:p w:rsidR="00673E65" w:rsidRDefault="0099089A" w:rsidP="00673E65">
      <w:r>
        <w:rPr>
          <w:rFonts w:hint="eastAsia"/>
        </w:rPr>
        <w:t xml:space="preserve">　</w:t>
      </w:r>
      <w:r w:rsidR="0049484D">
        <w:rPr>
          <w:rFonts w:hint="eastAsia"/>
        </w:rPr>
        <w:t>普段とは逆の光景</w:t>
      </w:r>
      <w:r>
        <w:rPr>
          <w:rFonts w:hint="eastAsia"/>
        </w:rPr>
        <w:t>に惑わされていたのだろうか</w:t>
      </w:r>
      <w:r w:rsidR="0049484D">
        <w:rPr>
          <w:rFonts w:hint="eastAsia"/>
        </w:rPr>
        <w:t>。</w:t>
      </w:r>
    </w:p>
    <w:p w:rsidR="0099089A" w:rsidRPr="00673E65" w:rsidRDefault="0099089A" w:rsidP="00673E65">
      <w:r>
        <w:rPr>
          <w:rFonts w:hint="eastAsia"/>
        </w:rPr>
        <w:t xml:space="preserve">　彼女はいつもとは逆の場所で、本来なら私がいるべき場所で、やはり今日も本を読んでいた</w:t>
      </w:r>
      <w:r w:rsidR="00E62440">
        <w:rPr>
          <w:rFonts w:hint="eastAsia"/>
        </w:rPr>
        <w:t>のだ</w:t>
      </w:r>
      <w:r>
        <w:rPr>
          <w:rFonts w:hint="eastAsia"/>
        </w:rPr>
        <w:t>。</w:t>
      </w:r>
    </w:p>
    <w:p w:rsidR="004651BE" w:rsidRDefault="00673E65" w:rsidP="00673E65">
      <w:r w:rsidRPr="00673E65">
        <w:rPr>
          <w:rFonts w:hint="eastAsia"/>
        </w:rPr>
        <w:t xml:space="preserve">　</w:t>
      </w:r>
      <w:r w:rsidR="001036C2">
        <w:rPr>
          <w:rFonts w:hint="eastAsia"/>
        </w:rPr>
        <w:t>暗黙の約束を破るように、私は彼女を見つめ続けた。私の背後から射す朝の光が、彼女の黒髪を美しく照らし出していた。雪のように白い肌は、この冷気のせいかほんのりと紅潮している。</w:t>
      </w:r>
    </w:p>
    <w:p w:rsidR="00450025" w:rsidRDefault="00FF6F0E" w:rsidP="00673E65">
      <w:r>
        <w:rPr>
          <w:rFonts w:hint="eastAsia"/>
        </w:rPr>
        <w:t xml:space="preserve">　恥ずかしげもなく</w:t>
      </w:r>
      <w:r w:rsidR="004651BE">
        <w:rPr>
          <w:rFonts w:hint="eastAsia"/>
        </w:rPr>
        <w:t>見つめ続ける私に、ようやく</w:t>
      </w:r>
      <w:r w:rsidR="00450025">
        <w:rPr>
          <w:rFonts w:hint="eastAsia"/>
        </w:rPr>
        <w:t>彼女は気づ</w:t>
      </w:r>
      <w:r w:rsidR="00A37323">
        <w:rPr>
          <w:rFonts w:hint="eastAsia"/>
        </w:rPr>
        <w:t>いたのか</w:t>
      </w:r>
      <w:r w:rsidR="00450025">
        <w:rPr>
          <w:rFonts w:hint="eastAsia"/>
        </w:rPr>
        <w:t>、私の方に向き直ると小首を傾げた。</w:t>
      </w:r>
    </w:p>
    <w:p w:rsidR="00673E65" w:rsidRPr="00673E65" w:rsidRDefault="00450025" w:rsidP="00673E65">
      <w:r>
        <w:rPr>
          <w:rFonts w:hint="eastAsia"/>
        </w:rPr>
        <w:t xml:space="preserve">　</w:t>
      </w:r>
      <w:r w:rsidR="001036C2">
        <w:rPr>
          <w:rFonts w:hint="eastAsia"/>
        </w:rPr>
        <w:t>彼女の瞳は少し潤んでいるようだ</w:t>
      </w:r>
      <w:r>
        <w:rPr>
          <w:rFonts w:hint="eastAsia"/>
        </w:rPr>
        <w:t>った。</w:t>
      </w:r>
      <w:r w:rsidR="00E62440">
        <w:rPr>
          <w:rFonts w:hint="eastAsia"/>
        </w:rPr>
        <w:t>よく見えていないようだ。逆光のせいかも知れない。</w:t>
      </w:r>
    </w:p>
    <w:p w:rsidR="00673E65" w:rsidRPr="00673E65" w:rsidRDefault="00E62440" w:rsidP="00673E65">
      <w:r>
        <w:rPr>
          <w:rFonts w:hint="eastAsia"/>
        </w:rPr>
        <w:t xml:space="preserve">　</w:t>
      </w:r>
      <w:r w:rsidR="00A37323">
        <w:rPr>
          <w:rFonts w:hint="eastAsia"/>
        </w:rPr>
        <w:t>それでも</w:t>
      </w:r>
      <w:r>
        <w:rPr>
          <w:rFonts w:hint="eastAsia"/>
        </w:rPr>
        <w:t>私が</w:t>
      </w:r>
      <w:r w:rsidR="00F278BD">
        <w:rPr>
          <w:rFonts w:hint="eastAsia"/>
        </w:rPr>
        <w:t>あいさつ代わりに</w:t>
      </w:r>
      <w:r>
        <w:rPr>
          <w:rFonts w:hint="eastAsia"/>
        </w:rPr>
        <w:t>本を顔の横に掲げると、彼女は</w:t>
      </w:r>
      <w:r w:rsidR="00F278BD">
        <w:rPr>
          <w:rFonts w:hint="eastAsia"/>
        </w:rPr>
        <w:t>途端に</w:t>
      </w:r>
      <w:r>
        <w:rPr>
          <w:rFonts w:hint="eastAsia"/>
        </w:rPr>
        <w:t>あっという表情に変わり</w:t>
      </w:r>
      <w:r w:rsidR="00F278BD">
        <w:rPr>
          <w:rFonts w:hint="eastAsia"/>
        </w:rPr>
        <w:t>、すぐに</w:t>
      </w:r>
      <w:r>
        <w:rPr>
          <w:rFonts w:hint="eastAsia"/>
        </w:rPr>
        <w:t>私の目を見つめ返してくれた。</w:t>
      </w:r>
    </w:p>
    <w:p w:rsidR="00673E65" w:rsidRPr="00673E65" w:rsidRDefault="00673E65" w:rsidP="00673E65">
      <w:r w:rsidRPr="00673E65">
        <w:rPr>
          <w:rFonts w:hint="eastAsia"/>
        </w:rPr>
        <w:t xml:space="preserve">　初めて彼女と出逢えた気がした。</w:t>
      </w:r>
    </w:p>
    <w:p w:rsidR="00673E65" w:rsidRPr="00673E65" w:rsidRDefault="00F278BD" w:rsidP="00673E65">
      <w:r>
        <w:rPr>
          <w:rFonts w:hint="eastAsia"/>
        </w:rPr>
        <w:t xml:space="preserve">　</w:t>
      </w:r>
      <w:r w:rsidR="00B417F1">
        <w:rPr>
          <w:rFonts w:hint="eastAsia"/>
        </w:rPr>
        <w:t>ほんの数秒。</w:t>
      </w:r>
      <w:r w:rsidR="00A75C2F">
        <w:rPr>
          <w:rFonts w:hint="eastAsia"/>
        </w:rPr>
        <w:t>気づけばどちらからというわけでもなく、笑いだしていた。</w:t>
      </w:r>
    </w:p>
    <w:p w:rsidR="00673E65" w:rsidRPr="00673E65" w:rsidRDefault="00A75C2F" w:rsidP="00673E65">
      <w:r>
        <w:rPr>
          <w:rFonts w:hint="eastAsia"/>
        </w:rPr>
        <w:t xml:space="preserve">　自分の耳が熱を帯びてくるのをまじまじと感じ</w:t>
      </w:r>
      <w:r w:rsidR="00A37323">
        <w:rPr>
          <w:rFonts w:hint="eastAsia"/>
        </w:rPr>
        <w:t>る</w:t>
      </w:r>
      <w:r>
        <w:rPr>
          <w:rFonts w:hint="eastAsia"/>
        </w:rPr>
        <w:t>。彼女の耳も今更何かを思い出したように赤くな</w:t>
      </w:r>
      <w:r w:rsidR="007F02C7">
        <w:rPr>
          <w:rFonts w:hint="eastAsia"/>
        </w:rPr>
        <w:t>ってい</w:t>
      </w:r>
      <w:r>
        <w:rPr>
          <w:rFonts w:hint="eastAsia"/>
        </w:rPr>
        <w:t>る。</w:t>
      </w:r>
    </w:p>
    <w:p w:rsidR="00A37323" w:rsidRDefault="00A75C2F" w:rsidP="00673E65">
      <w:r>
        <w:rPr>
          <w:rFonts w:hint="eastAsia"/>
        </w:rPr>
        <w:lastRenderedPageBreak/>
        <w:t xml:space="preserve">　既に、互いに何をしようとしていたかは</w:t>
      </w:r>
      <w:r w:rsidR="00673E65" w:rsidRPr="00673E65">
        <w:rPr>
          <w:rFonts w:hint="eastAsia"/>
        </w:rPr>
        <w:t>理解し</w:t>
      </w:r>
      <w:r w:rsidR="008E50DC">
        <w:rPr>
          <w:rFonts w:hint="eastAsia"/>
        </w:rPr>
        <w:t>ていた</w:t>
      </w:r>
      <w:r>
        <w:rPr>
          <w:rFonts w:hint="eastAsia"/>
        </w:rPr>
        <w:t>。一呼吸の後、彼女は改めて</w:t>
      </w:r>
      <w:r w:rsidR="00673E65" w:rsidRPr="00673E65">
        <w:rPr>
          <w:rFonts w:hint="eastAsia"/>
        </w:rPr>
        <w:t>気恥ずかしそうに微笑んだ。</w:t>
      </w:r>
    </w:p>
    <w:p w:rsidR="00A37323" w:rsidRDefault="00A37323" w:rsidP="00673E65">
      <w:r>
        <w:rPr>
          <w:rFonts w:hint="eastAsia"/>
        </w:rPr>
        <w:t xml:space="preserve">　最初で最後だ。私は彼女への想いを言葉にしようと心に決めた。</w:t>
      </w:r>
    </w:p>
    <w:p w:rsidR="00A37323" w:rsidRPr="00A37323" w:rsidRDefault="00A37323" w:rsidP="00673E65">
      <w:r>
        <w:rPr>
          <w:rFonts w:hint="eastAsia"/>
        </w:rPr>
        <w:t xml:space="preserve">　彼女の乗る電車に向かおうと</w:t>
      </w:r>
      <w:r w:rsidR="00230A82">
        <w:rPr>
          <w:rFonts w:hint="eastAsia"/>
        </w:rPr>
        <w:t>踵をかえす</w:t>
      </w:r>
      <w:r>
        <w:rPr>
          <w:rFonts w:hint="eastAsia"/>
        </w:rPr>
        <w:t>と</w:t>
      </w:r>
      <w:r w:rsidR="00230A82">
        <w:rPr>
          <w:rFonts w:hint="eastAsia"/>
        </w:rPr>
        <w:t>、</w:t>
      </w:r>
      <w:r>
        <w:rPr>
          <w:rFonts w:hint="eastAsia"/>
        </w:rPr>
        <w:t>背後でドアがまさに閉まろうとするところだった。</w:t>
      </w:r>
    </w:p>
    <w:p w:rsidR="00673E65" w:rsidRPr="00673E65" w:rsidRDefault="00A37323" w:rsidP="00673E65">
      <w:r>
        <w:rPr>
          <w:rFonts w:hint="eastAsia"/>
        </w:rPr>
        <w:t xml:space="preserve">　発車のベルにすら気づかなかったようだ。</w:t>
      </w:r>
    </w:p>
    <w:p w:rsidR="00673E65" w:rsidRPr="00673E65" w:rsidRDefault="00673E65" w:rsidP="00673E65">
      <w:r w:rsidRPr="00673E65">
        <w:rPr>
          <w:rFonts w:hint="eastAsia"/>
        </w:rPr>
        <w:t xml:space="preserve">　私は急いで</w:t>
      </w:r>
      <w:r w:rsidR="00A37323">
        <w:rPr>
          <w:rFonts w:hint="eastAsia"/>
        </w:rPr>
        <w:t>彼女の方に振り返</w:t>
      </w:r>
      <w:r w:rsidR="00230A82">
        <w:rPr>
          <w:rFonts w:hint="eastAsia"/>
        </w:rPr>
        <w:t>り</w:t>
      </w:r>
      <w:r w:rsidR="00A37323">
        <w:rPr>
          <w:rFonts w:hint="eastAsia"/>
        </w:rPr>
        <w:t>、</w:t>
      </w:r>
      <w:r w:rsidRPr="00673E65">
        <w:rPr>
          <w:rFonts w:hint="eastAsia"/>
        </w:rPr>
        <w:t>手に持っていた本の表紙を</w:t>
      </w:r>
      <w:r w:rsidR="00230A82">
        <w:rPr>
          <w:rFonts w:hint="eastAsia"/>
        </w:rPr>
        <w:t>ドアの</w:t>
      </w:r>
      <w:r w:rsidRPr="00673E65">
        <w:rPr>
          <w:rFonts w:hint="eastAsia"/>
        </w:rPr>
        <w:t>窓に押しつ</w:t>
      </w:r>
      <w:r w:rsidR="00A37323">
        <w:rPr>
          <w:rFonts w:hint="eastAsia"/>
        </w:rPr>
        <w:t>け</w:t>
      </w:r>
      <w:r w:rsidR="00750436">
        <w:rPr>
          <w:rFonts w:hint="eastAsia"/>
        </w:rPr>
        <w:t>、彼女</w:t>
      </w:r>
      <w:r w:rsidRPr="00673E65">
        <w:rPr>
          <w:rFonts w:hint="eastAsia"/>
        </w:rPr>
        <w:t>を正面から見すえた。</w:t>
      </w:r>
    </w:p>
    <w:p w:rsidR="00A75C2F" w:rsidRDefault="00785626" w:rsidP="00673E65">
      <w:r>
        <w:rPr>
          <w:rFonts w:hint="eastAsia"/>
        </w:rPr>
        <w:t xml:space="preserve">　彼女は</w:t>
      </w:r>
      <w:r w:rsidR="00673E65" w:rsidRPr="00673E65">
        <w:rPr>
          <w:rFonts w:hint="eastAsia"/>
        </w:rPr>
        <w:t>一瞬ぼんやりとしたが、電車が動き出す次の瞬間には</w:t>
      </w:r>
      <w:r w:rsidR="009B5754">
        <w:rPr>
          <w:rFonts w:hint="eastAsia"/>
        </w:rPr>
        <w:t>、</w:t>
      </w:r>
      <w:r w:rsidR="00673E65" w:rsidRPr="00673E65">
        <w:rPr>
          <w:rFonts w:hint="eastAsia"/>
        </w:rPr>
        <w:t>笑顔とともに大きく頷いてくれた。</w:t>
      </w:r>
    </w:p>
    <w:p w:rsidR="00750436" w:rsidRDefault="009B5754" w:rsidP="00673E65">
      <w:r>
        <w:rPr>
          <w:rFonts w:hint="eastAsia"/>
        </w:rPr>
        <w:t xml:space="preserve">　</w:t>
      </w:r>
      <w:r w:rsidR="00A849C8">
        <w:rPr>
          <w:rFonts w:hint="eastAsia"/>
        </w:rPr>
        <w:t>電車</w:t>
      </w:r>
      <w:r w:rsidR="00C94CD3">
        <w:rPr>
          <w:rFonts w:hint="eastAsia"/>
        </w:rPr>
        <w:t>は</w:t>
      </w:r>
      <w:r w:rsidR="00A849C8">
        <w:rPr>
          <w:rFonts w:hint="eastAsia"/>
        </w:rPr>
        <w:t>速度を増していく。彼女の見えなくなった窓には、本を強く握りしめる</w:t>
      </w:r>
      <w:r w:rsidR="00C94CD3">
        <w:rPr>
          <w:rFonts w:hint="eastAsia"/>
        </w:rPr>
        <w:t>自分</w:t>
      </w:r>
      <w:r w:rsidR="00A849C8">
        <w:rPr>
          <w:rFonts w:hint="eastAsia"/>
        </w:rPr>
        <w:t>の姿が映っていた。</w:t>
      </w:r>
    </w:p>
    <w:p w:rsidR="009B5754" w:rsidRDefault="00750436" w:rsidP="00673E65">
      <w:r>
        <w:rPr>
          <w:rFonts w:hint="eastAsia"/>
        </w:rPr>
        <w:t xml:space="preserve">　</w:t>
      </w:r>
      <w:r w:rsidR="00C94CD3">
        <w:rPr>
          <w:rFonts w:hint="eastAsia"/>
        </w:rPr>
        <w:t>私は本の</w:t>
      </w:r>
      <w:r>
        <w:rPr>
          <w:rFonts w:hint="eastAsia"/>
        </w:rPr>
        <w:t>表紙に</w:t>
      </w:r>
      <w:r w:rsidR="00C94CD3">
        <w:rPr>
          <w:rFonts w:hint="eastAsia"/>
        </w:rPr>
        <w:t>目を落と</w:t>
      </w:r>
      <w:r w:rsidR="00785626">
        <w:rPr>
          <w:rFonts w:hint="eastAsia"/>
        </w:rPr>
        <w:t>し</w:t>
      </w:r>
      <w:r w:rsidR="00C94CD3">
        <w:rPr>
          <w:rFonts w:hint="eastAsia"/>
        </w:rPr>
        <w:t>、</w:t>
      </w:r>
      <w:r w:rsidR="00785626">
        <w:rPr>
          <w:rFonts w:hint="eastAsia"/>
        </w:rPr>
        <w:t>その本の題名を</w:t>
      </w:r>
      <w:r w:rsidR="00C94CD3">
        <w:rPr>
          <w:rFonts w:hint="eastAsia"/>
        </w:rPr>
        <w:t>小さく呟いた。</w:t>
      </w:r>
    </w:p>
    <w:p w:rsidR="00C94CD3" w:rsidRDefault="00C94CD3" w:rsidP="00673E65"/>
    <w:p w:rsidR="001F1F61" w:rsidRDefault="00EA4D8D" w:rsidP="001F1F61">
      <w:pPr>
        <w:rPr>
          <w:rFonts w:hint="eastAsia"/>
        </w:rPr>
      </w:pPr>
      <w:r>
        <w:rPr>
          <w:rFonts w:hint="eastAsia"/>
        </w:rPr>
        <w:t>―――また此処</w:t>
      </w:r>
      <w:r w:rsidR="00673E65" w:rsidRPr="00673E65">
        <w:rPr>
          <w:rFonts w:hint="eastAsia"/>
        </w:rPr>
        <w:t>で逢う日</w:t>
      </w:r>
    </w:p>
    <w:p w:rsidR="001F1F61" w:rsidRDefault="001F1F61" w:rsidP="001F1F61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1F1F61" w:rsidRDefault="001F1F61" w:rsidP="001F1F61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673E65">
        <w:rPr>
          <w:rFonts w:hint="eastAsia"/>
        </w:rPr>
        <w:t>皆月　緑雨</w:t>
      </w:r>
    </w:p>
    <w:sectPr w:rsidR="001F1F61" w:rsidSect="00821839">
      <w:pgSz w:w="11906" w:h="16838"/>
      <w:pgMar w:top="1985" w:right="1701" w:bottom="1701" w:left="1701" w:header="851" w:footer="992" w:gutter="0"/>
      <w:cols w:num="2" w:space="425"/>
      <w:textDirection w:val="tbRl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0B25" w:rsidRDefault="00890B25" w:rsidP="00583187">
      <w:r>
        <w:separator/>
      </w:r>
    </w:p>
  </w:endnote>
  <w:endnote w:type="continuationSeparator" w:id="0">
    <w:p w:rsidR="00890B25" w:rsidRDefault="00890B25" w:rsidP="005831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0B25" w:rsidRDefault="00890B25" w:rsidP="00583187">
      <w:r>
        <w:separator/>
      </w:r>
    </w:p>
  </w:footnote>
  <w:footnote w:type="continuationSeparator" w:id="0">
    <w:p w:rsidR="00890B25" w:rsidRDefault="00890B25" w:rsidP="005831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73E65"/>
    <w:rsid w:val="00012E6C"/>
    <w:rsid w:val="000274FF"/>
    <w:rsid w:val="00044728"/>
    <w:rsid w:val="000572ED"/>
    <w:rsid w:val="000C223F"/>
    <w:rsid w:val="001036C2"/>
    <w:rsid w:val="00122067"/>
    <w:rsid w:val="00142E69"/>
    <w:rsid w:val="00153903"/>
    <w:rsid w:val="00193DC9"/>
    <w:rsid w:val="001C6CB3"/>
    <w:rsid w:val="001D4BF0"/>
    <w:rsid w:val="001F1F61"/>
    <w:rsid w:val="00230A82"/>
    <w:rsid w:val="002345D8"/>
    <w:rsid w:val="00241274"/>
    <w:rsid w:val="00267FBE"/>
    <w:rsid w:val="00273ECB"/>
    <w:rsid w:val="002E4557"/>
    <w:rsid w:val="002E4AE8"/>
    <w:rsid w:val="00310FA6"/>
    <w:rsid w:val="003412F5"/>
    <w:rsid w:val="00367DE4"/>
    <w:rsid w:val="00371DD7"/>
    <w:rsid w:val="00396C89"/>
    <w:rsid w:val="003C1D7E"/>
    <w:rsid w:val="003C4455"/>
    <w:rsid w:val="003E5329"/>
    <w:rsid w:val="00440ED8"/>
    <w:rsid w:val="00450025"/>
    <w:rsid w:val="00464745"/>
    <w:rsid w:val="00464C00"/>
    <w:rsid w:val="004651BE"/>
    <w:rsid w:val="0048061A"/>
    <w:rsid w:val="0049484D"/>
    <w:rsid w:val="004D76F7"/>
    <w:rsid w:val="00507183"/>
    <w:rsid w:val="00517360"/>
    <w:rsid w:val="0054271E"/>
    <w:rsid w:val="005471F0"/>
    <w:rsid w:val="00582078"/>
    <w:rsid w:val="00583187"/>
    <w:rsid w:val="005A0A7C"/>
    <w:rsid w:val="005A4DE6"/>
    <w:rsid w:val="005C5C4D"/>
    <w:rsid w:val="006373F0"/>
    <w:rsid w:val="00673E65"/>
    <w:rsid w:val="00687083"/>
    <w:rsid w:val="006928A3"/>
    <w:rsid w:val="006E3D7B"/>
    <w:rsid w:val="007412EC"/>
    <w:rsid w:val="00750436"/>
    <w:rsid w:val="00760DEA"/>
    <w:rsid w:val="00763BED"/>
    <w:rsid w:val="00785626"/>
    <w:rsid w:val="007A2F5C"/>
    <w:rsid w:val="007A3979"/>
    <w:rsid w:val="007B5069"/>
    <w:rsid w:val="007C551C"/>
    <w:rsid w:val="007E0E11"/>
    <w:rsid w:val="007F02C7"/>
    <w:rsid w:val="00821839"/>
    <w:rsid w:val="00821E7D"/>
    <w:rsid w:val="008428FD"/>
    <w:rsid w:val="00854F1C"/>
    <w:rsid w:val="00874BE1"/>
    <w:rsid w:val="00890B25"/>
    <w:rsid w:val="008C1F2B"/>
    <w:rsid w:val="008D27E4"/>
    <w:rsid w:val="008E50DC"/>
    <w:rsid w:val="008F20B4"/>
    <w:rsid w:val="00901E7B"/>
    <w:rsid w:val="0099089A"/>
    <w:rsid w:val="009B5754"/>
    <w:rsid w:val="00A02ADB"/>
    <w:rsid w:val="00A11652"/>
    <w:rsid w:val="00A34719"/>
    <w:rsid w:val="00A37323"/>
    <w:rsid w:val="00A45875"/>
    <w:rsid w:val="00A75C2F"/>
    <w:rsid w:val="00A849C8"/>
    <w:rsid w:val="00A96A69"/>
    <w:rsid w:val="00AF02D0"/>
    <w:rsid w:val="00B23613"/>
    <w:rsid w:val="00B417F1"/>
    <w:rsid w:val="00B86942"/>
    <w:rsid w:val="00BA138C"/>
    <w:rsid w:val="00BA3937"/>
    <w:rsid w:val="00C01886"/>
    <w:rsid w:val="00C1524A"/>
    <w:rsid w:val="00C80100"/>
    <w:rsid w:val="00C8219F"/>
    <w:rsid w:val="00C91101"/>
    <w:rsid w:val="00C94CD3"/>
    <w:rsid w:val="00CA3146"/>
    <w:rsid w:val="00D9511F"/>
    <w:rsid w:val="00DC0E6B"/>
    <w:rsid w:val="00DF1D18"/>
    <w:rsid w:val="00E5203F"/>
    <w:rsid w:val="00E62440"/>
    <w:rsid w:val="00E82B68"/>
    <w:rsid w:val="00EA4D8D"/>
    <w:rsid w:val="00EC6559"/>
    <w:rsid w:val="00F26911"/>
    <w:rsid w:val="00F278BD"/>
    <w:rsid w:val="00F40908"/>
    <w:rsid w:val="00F43778"/>
    <w:rsid w:val="00FC1C3A"/>
    <w:rsid w:val="00FE3D82"/>
    <w:rsid w:val="00FF6F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7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831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583187"/>
  </w:style>
  <w:style w:type="paragraph" w:styleId="a5">
    <w:name w:val="footer"/>
    <w:basedOn w:val="a"/>
    <w:link w:val="a6"/>
    <w:uiPriority w:val="99"/>
    <w:semiHidden/>
    <w:unhideWhenUsed/>
    <w:rsid w:val="005831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5831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sami\Desktop\&#37096;&#35468;&#29992;&#12486;&#12531;&#12503;&#12524;&#12540;&#12488;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部誌用テンプレート.dotx</Template>
  <TotalTime>490</TotalTime>
  <Pages>3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Akihito</dc:creator>
  <cp:lastModifiedBy>suzuki</cp:lastModifiedBy>
  <cp:revision>86</cp:revision>
  <cp:lastPrinted>2010-04-07T14:48:00Z</cp:lastPrinted>
  <dcterms:created xsi:type="dcterms:W3CDTF">2010-03-26T19:00:00Z</dcterms:created>
  <dcterms:modified xsi:type="dcterms:W3CDTF">2010-04-07T15:09:00Z</dcterms:modified>
</cp:coreProperties>
</file>